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tag w:val="ToActivityContact.Name"/>
        <w:id w:val="10007"/>
        <w:placeholder>
          <w:docPart w:val="7247C3EB77FF43C9A17C2A9ADD2B91E0"/>
        </w:placeholder>
        <w:dataBinding w:prefixMappings="xmlns:gbs='http://www.software-innovation.no/growBusinessDocument'" w:xpath="/gbs:GrowBusinessDocument/gbs:ToActivityContactJOINEX.Name[@gbs:key='10007']" w:storeItemID="{29B9CC19-35B8-4397-9790-BA09F2585922}"/>
        <w:text/>
      </w:sdtPr>
      <w:sdtEndPr/>
      <w:sdtContent>
        <w:p w:rsidR="00FA6274" w:rsidRDefault="003C03B8" w:rsidP="00815036">
          <w:pPr>
            <w:spacing w:line="240" w:lineRule="auto"/>
            <w:jc w:val="both"/>
          </w:pPr>
          <w:r w:rsidRPr="003C03B8">
            <w:t>European Union</w:t>
          </w:r>
        </w:p>
      </w:sdtContent>
    </w:sdt>
    <w:sdt>
      <w:sdtPr>
        <w:tag w:val="ToActivityContact.Address"/>
        <w:id w:val="10008"/>
        <w:placeholder>
          <w:docPart w:val="7247C3EB77FF43C9A17C2A9ADD2B91E0"/>
        </w:placeholder>
        <w:dataBinding w:prefixMappings="xmlns:gbs='http://www.software-innovation.no/growBusinessDocument'" w:xpath="/gbs:GrowBusinessDocument/gbs:ToActivityContactJOINEX.Address[@gbs:key='10008']" w:storeItemID="{29B9CC19-35B8-4397-9790-BA09F2585922}"/>
        <w:text/>
      </w:sdtPr>
      <w:sdtEndPr/>
      <w:sdtContent>
        <w:p w:rsidR="00FA6274" w:rsidRPr="00C5678D" w:rsidRDefault="000D2DB4" w:rsidP="00FA6274">
          <w:pPr>
            <w:spacing w:line="280" w:lineRule="atLeast"/>
          </w:pPr>
          <w:r w:rsidRPr="00C5678D">
            <w:t>AGM</w:t>
          </w:r>
        </w:p>
      </w:sdtContent>
    </w:sdt>
    <w:sdt>
      <w:sdtPr>
        <w:tag w:val="ToActivityContact.Zip"/>
        <w:id w:val="10009"/>
        <w:placeholder>
          <w:docPart w:val="7247C3EB77FF43C9A17C2A9ADD2B91E0"/>
        </w:placeholder>
        <w:showingPlcHdr/>
        <w:dataBinding w:prefixMappings="xmlns:gbs='http://www.software-innovation.no/growBusinessDocument'" w:xpath="/gbs:GrowBusinessDocument/gbs:ToActivityContactJOINEX.Zip[@gbs:key='10009']" w:storeItemID="{29B9CC19-35B8-4397-9790-BA09F2585922}"/>
        <w:text/>
      </w:sdtPr>
      <w:sdtEndPr/>
      <w:sdtContent>
        <w:p w:rsidR="00FA6274" w:rsidRDefault="000D2DB4" w:rsidP="00FA6274">
          <w:pPr>
            <w:spacing w:line="280" w:lineRule="atLeast"/>
          </w:pPr>
          <w:r w:rsidRPr="00CE3E9E">
            <w:rPr>
              <w:rStyle w:val="Pladsholdertekst"/>
            </w:rPr>
            <w:t>Klik her for at angive tekst.</w:t>
          </w:r>
        </w:p>
      </w:sdtContent>
    </w:sdt>
    <w:sdt>
      <w:sdtPr>
        <w:tag w:val="ToActivityContact.ToAddress.County"/>
        <w:id w:val="10013"/>
        <w:placeholder>
          <w:docPart w:val="DefaultPlaceholder_1082065158"/>
        </w:placeholder>
        <w:showingPlcHdr/>
        <w:dataBinding w:prefixMappings="xmlns:gbs='http://www.software-innovation.no/growBusinessDocument'" w:xpath="/gbs:GrowBusinessDocument/gbs:ToActivityContactJOINEX.ToAddress.Country.Description[@gbs:key='10013']" w:storeItemID="{29B9CC19-35B8-4397-9790-BA09F2585922}"/>
        <w:text/>
      </w:sdtPr>
      <w:sdtEndPr/>
      <w:sdtContent>
        <w:p w:rsidR="00FA6274" w:rsidRDefault="000D2DB4" w:rsidP="00FA6274">
          <w:pPr>
            <w:spacing w:line="280" w:lineRule="atLeast"/>
          </w:pPr>
          <w:r w:rsidRPr="00D87AB3">
            <w:rPr>
              <w:rStyle w:val="Pladsholdertekst"/>
            </w:rPr>
            <w:t>Klik her for at angive tekst.</w:t>
          </w:r>
        </w:p>
      </w:sdtContent>
    </w:sdt>
    <w:p w:rsidR="00FA6274" w:rsidRDefault="00FA6274" w:rsidP="00FA6274">
      <w:pPr>
        <w:spacing w:line="280" w:lineRule="atLeast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</w:tblGrid>
      <w:tr w:rsidR="00FA6274" w:rsidRPr="00101408" w:rsidTr="00232673">
        <w:trPr>
          <w:trHeight w:hRule="exact" w:val="2835"/>
        </w:trPr>
        <w:tc>
          <w:tcPr>
            <w:tcW w:w="2764" w:type="dxa"/>
          </w:tcPr>
          <w:p w:rsidR="009B738E" w:rsidRPr="00057BE9" w:rsidRDefault="004A7B7F" w:rsidP="004A7B7F">
            <w:pPr>
              <w:pStyle w:val="skakt"/>
              <w:keepNext/>
              <w:keepLines/>
              <w:framePr w:w="2835" w:h="8505" w:hRule="exact" w:wrap="around" w:vAnchor="page" w:x="8799" w:y="2596"/>
              <w:rPr>
                <w:lang w:val="en-US"/>
              </w:rPr>
            </w:pPr>
            <w:r w:rsidRPr="00057BE9">
              <w:rPr>
                <w:lang w:val="en-US"/>
              </w:rPr>
              <w:t>Date</w:t>
            </w:r>
            <w:r w:rsidR="009B738E" w:rsidRPr="00057BE9">
              <w:rPr>
                <w:lang w:val="en-US"/>
              </w:rPr>
              <w:t xml:space="preserve">:  </w:t>
            </w:r>
            <w:sdt>
              <w:sdtPr>
                <w:rPr>
                  <w:lang w:val="en-US"/>
                </w:rPr>
                <w:tag w:val="DocumentDate"/>
                <w:id w:val="10001"/>
                <w:placeholder>
                  <w:docPart w:val="AAC0A8E51C1E49FD87B93332A1A25629"/>
                </w:placeholder>
                <w:dataBinding w:prefixMappings="xmlns:gbs='http://www.software-innovation.no/growBusinessDocument'" w:xpath="/gbs:GrowBusinessDocument/gbs:DocumentDate[@gbs:key='10001']" w:storeItemID="{29B9CC19-35B8-4397-9790-BA09F2585922}"/>
                <w:date w:fullDate="2025-09-24T00:00:00Z">
                  <w:dateFormat w:val="dd MMMM 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3C03B8">
                  <w:rPr>
                    <w:lang w:val="en-GB"/>
                  </w:rPr>
                  <w:t>24 September 2025</w:t>
                </w:r>
              </w:sdtContent>
            </w:sdt>
          </w:p>
          <w:p w:rsidR="00FA6274" w:rsidRPr="00057BE9" w:rsidRDefault="00FA6274" w:rsidP="004A7B7F">
            <w:pPr>
              <w:pStyle w:val="skakt"/>
              <w:keepNext/>
              <w:keepLines/>
              <w:framePr w:w="2835" w:h="8505" w:hRule="exact" w:wrap="around" w:vAnchor="page" w:x="8799" w:y="2596"/>
              <w:rPr>
                <w:lang w:val="en-US"/>
              </w:rPr>
            </w:pPr>
          </w:p>
          <w:p w:rsidR="009B738E" w:rsidRPr="00D37706" w:rsidRDefault="004A7B7F" w:rsidP="004A7B7F">
            <w:pPr>
              <w:pStyle w:val="skakt"/>
              <w:keepNext/>
              <w:keepLines/>
              <w:framePr w:w="2835" w:h="8505" w:hRule="exact" w:wrap="around" w:vAnchor="page" w:x="8799" w:y="2596"/>
              <w:rPr>
                <w:lang w:val="en-US"/>
              </w:rPr>
            </w:pPr>
            <w:r w:rsidRPr="00D37706">
              <w:rPr>
                <w:lang w:val="en-US"/>
              </w:rPr>
              <w:t>Case</w:t>
            </w:r>
            <w:r w:rsidR="009B738E" w:rsidRPr="00D37706">
              <w:rPr>
                <w:lang w:val="en-US"/>
              </w:rPr>
              <w:t xml:space="preserve">: </w:t>
            </w:r>
            <w:sdt>
              <w:sdtPr>
                <w:rPr>
                  <w:lang w:val="en-US"/>
                </w:rPr>
                <w:tag w:val="ToOrgUnit.Name"/>
                <w:id w:val="10015"/>
                <w:placeholder>
                  <w:docPart w:val="DefaultPlaceholder_-1854013440"/>
                </w:placeholder>
                <w:dataBinding w:prefixMappings="xmlns:gbs='http://www.software-innovation.no/growBusinessDocument'" w:xpath="/gbs:GrowBusinessDocument/gbs:ToOrgUnit.Name[@gbs:key='10015']" w:storeItemID="{29B9CC19-35B8-4397-9790-BA09F2585922}"/>
                <w:text/>
              </w:sdtPr>
              <w:sdtEndPr/>
              <w:sdtContent>
                <w:r w:rsidR="00C5678D">
                  <w:rPr>
                    <w:lang w:val="en-US"/>
                  </w:rPr>
                  <w:t>A</w:t>
                </w:r>
                <w:r w:rsidR="003C03B8">
                  <w:rPr>
                    <w:lang w:val="en-US"/>
                  </w:rPr>
                  <w:t>DM</w:t>
                </w:r>
              </w:sdtContent>
            </w:sdt>
          </w:p>
          <w:p w:rsidR="009B738E" w:rsidRPr="00D37706" w:rsidRDefault="009B738E" w:rsidP="004A7B7F">
            <w:pPr>
              <w:pStyle w:val="skakt"/>
              <w:keepNext/>
              <w:keepLines/>
              <w:framePr w:w="2835" w:h="8505" w:hRule="exact" w:wrap="around" w:vAnchor="page" w:x="8799" w:y="2596"/>
              <w:rPr>
                <w:lang w:val="en-US"/>
              </w:rPr>
            </w:pPr>
          </w:p>
          <w:p w:rsidR="004C6479" w:rsidRPr="003C03B8" w:rsidRDefault="004A7B7F" w:rsidP="004A7B7F">
            <w:pPr>
              <w:pStyle w:val="skakt"/>
              <w:keepNext/>
              <w:keepLines/>
              <w:framePr w:w="2835" w:h="8505" w:hRule="exact" w:wrap="around" w:vAnchor="page" w:x="8799" w:y="2596"/>
              <w:rPr>
                <w:lang w:val="en-US"/>
              </w:rPr>
            </w:pPr>
            <w:r w:rsidRPr="003C03B8">
              <w:rPr>
                <w:lang w:val="en-US"/>
              </w:rPr>
              <w:t>Ref.</w:t>
            </w:r>
            <w:r w:rsidR="005C1144" w:rsidRPr="003C03B8">
              <w:rPr>
                <w:lang w:val="en-US"/>
              </w:rPr>
              <w:t xml:space="preserve">: </w:t>
            </w:r>
            <w:r w:rsidR="009B738E" w:rsidRPr="003C03B8">
              <w:rPr>
                <w:lang w:val="en-US"/>
              </w:rPr>
              <w:t>/</w:t>
            </w:r>
            <w:sdt>
              <w:sdtPr>
                <w:rPr>
                  <w:lang w:val="en-US"/>
                </w:rPr>
                <w:tag w:val="CF_Key"/>
                <w:id w:val="10006"/>
                <w:placeholder>
                  <w:docPart w:val="7247C3EB77FF43C9A17C2A9ADD2B91E0"/>
                </w:placeholder>
                <w:dataBinding w:prefixMappings="xmlns:gbs='http://www.software-innovation.no/growBusinessDocument'" w:xpath="/gbs:GrowBusinessDocument/gbs:OurRef.Initials[@gbs:key='10006']" w:storeItemID="{29B9CC19-35B8-4397-9790-BA09F2585922}"/>
                <w:text/>
              </w:sdtPr>
              <w:sdtEndPr/>
              <w:sdtContent>
                <w:r w:rsidR="003C03B8" w:rsidRPr="003C03B8">
                  <w:rPr>
                    <w:lang w:val="en-US"/>
                  </w:rPr>
                  <w:t>HJ</w:t>
                </w:r>
              </w:sdtContent>
            </w:sdt>
          </w:p>
          <w:p w:rsidR="00FA6274" w:rsidRPr="003C03B8" w:rsidRDefault="00FA6274" w:rsidP="00A86BC8">
            <w:pPr>
              <w:pStyle w:val="skakt"/>
              <w:keepNext/>
              <w:keepLines/>
              <w:framePr w:w="2835" w:h="8505" w:hRule="exact" w:wrap="around" w:vAnchor="page" w:x="8799" w:y="2596"/>
              <w:rPr>
                <w:lang w:val="en-US"/>
              </w:rPr>
            </w:pPr>
          </w:p>
        </w:tc>
      </w:tr>
      <w:tr w:rsidR="00411A31" w:rsidRPr="00101408" w:rsidTr="00232673">
        <w:trPr>
          <w:trHeight w:val="10950"/>
        </w:trPr>
        <w:tc>
          <w:tcPr>
            <w:tcW w:w="2764" w:type="dxa"/>
          </w:tcPr>
          <w:p w:rsidR="00A76213" w:rsidRDefault="00A76213" w:rsidP="00A76213">
            <w:pPr>
              <w:pStyle w:val="skakt"/>
              <w:framePr w:w="2835" w:h="8505" w:hRule="exact" w:wrap="around" w:vAnchor="page" w:x="8799" w:y="2596"/>
              <w:spacing w:line="280" w:lineRule="atLeast"/>
              <w:rPr>
                <w:rFonts w:ascii="Arial Black" w:hAnsi="Arial Black"/>
                <w:spacing w:val="10"/>
                <w:sz w:val="13"/>
                <w:lang w:val="en-GB"/>
              </w:rPr>
            </w:pPr>
            <w:r>
              <w:rPr>
                <w:rFonts w:ascii="Arial Black" w:hAnsi="Arial Black"/>
                <w:spacing w:val="10"/>
                <w:sz w:val="13"/>
                <w:lang w:val="en-GB"/>
              </w:rPr>
              <w:t xml:space="preserve">Danish Competition and </w:t>
            </w:r>
          </w:p>
          <w:p w:rsidR="00A76213" w:rsidRPr="00B76FE3" w:rsidRDefault="00A76213" w:rsidP="00A76213">
            <w:pPr>
              <w:pStyle w:val="skakt"/>
              <w:framePr w:w="2835" w:h="8505" w:hRule="exact" w:wrap="around" w:vAnchor="page" w:x="8799" w:y="2596"/>
              <w:spacing w:line="280" w:lineRule="atLeast"/>
              <w:rPr>
                <w:rFonts w:ascii="Arial Black" w:hAnsi="Arial Black"/>
                <w:spacing w:val="10"/>
                <w:sz w:val="13"/>
                <w:lang w:val="en-GB"/>
              </w:rPr>
            </w:pPr>
            <w:r>
              <w:rPr>
                <w:rFonts w:ascii="Arial Black" w:hAnsi="Arial Black"/>
                <w:spacing w:val="10"/>
                <w:sz w:val="13"/>
                <w:lang w:val="en-GB"/>
              </w:rPr>
              <w:t>Consumer Authority</w:t>
            </w:r>
          </w:p>
          <w:p w:rsidR="00A76213" w:rsidRPr="00B76FE3" w:rsidRDefault="00A76213" w:rsidP="00A76213">
            <w:pPr>
              <w:pStyle w:val="skakt"/>
              <w:framePr w:w="2835" w:h="8505" w:hRule="exact" w:wrap="around" w:vAnchor="page" w:x="8799" w:y="2596"/>
              <w:spacing w:line="280" w:lineRule="atLeast"/>
              <w:rPr>
                <w:rFonts w:ascii="Arial Black" w:hAnsi="Arial Black"/>
                <w:spacing w:val="10"/>
                <w:sz w:val="13"/>
                <w:lang w:val="en-GB"/>
              </w:rPr>
            </w:pPr>
          </w:p>
          <w:p w:rsidR="00A76213" w:rsidRPr="00B76FE3" w:rsidRDefault="00A76213" w:rsidP="00A76213">
            <w:pPr>
              <w:pStyle w:val="skakt"/>
              <w:framePr w:w="2835" w:h="8505" w:hRule="exact" w:wrap="around" w:vAnchor="page" w:x="8799" w:y="2596"/>
              <w:spacing w:line="280" w:lineRule="atLeast"/>
              <w:rPr>
                <w:spacing w:val="6"/>
                <w:lang w:val="en-GB"/>
              </w:rPr>
            </w:pPr>
            <w:r w:rsidRPr="00B76FE3">
              <w:rPr>
                <w:spacing w:val="6"/>
                <w:lang w:val="en-GB"/>
              </w:rPr>
              <w:t xml:space="preserve">Carl </w:t>
            </w:r>
            <w:proofErr w:type="spellStart"/>
            <w:r w:rsidRPr="00B76FE3">
              <w:rPr>
                <w:spacing w:val="6"/>
                <w:lang w:val="en-GB"/>
              </w:rPr>
              <w:t>Jacobsens</w:t>
            </w:r>
            <w:proofErr w:type="spellEnd"/>
            <w:r w:rsidRPr="00B76FE3">
              <w:rPr>
                <w:spacing w:val="6"/>
                <w:lang w:val="en-GB"/>
              </w:rPr>
              <w:t xml:space="preserve"> </w:t>
            </w:r>
            <w:proofErr w:type="spellStart"/>
            <w:r w:rsidRPr="00B76FE3">
              <w:rPr>
                <w:spacing w:val="6"/>
                <w:lang w:val="en-GB"/>
              </w:rPr>
              <w:t>Vej</w:t>
            </w:r>
            <w:proofErr w:type="spellEnd"/>
            <w:r w:rsidRPr="00B76FE3">
              <w:rPr>
                <w:spacing w:val="6"/>
                <w:lang w:val="en-GB"/>
              </w:rPr>
              <w:t xml:space="preserve"> 35</w:t>
            </w:r>
          </w:p>
          <w:p w:rsidR="00A76213" w:rsidRDefault="00A76213" w:rsidP="00A76213">
            <w:pPr>
              <w:pStyle w:val="skakt"/>
              <w:framePr w:w="2835" w:h="8505" w:hRule="exact" w:wrap="around" w:vAnchor="page" w:x="8799" w:y="2596"/>
              <w:spacing w:line="280" w:lineRule="atLeast"/>
              <w:rPr>
                <w:spacing w:val="6"/>
              </w:rPr>
            </w:pPr>
            <w:r>
              <w:rPr>
                <w:spacing w:val="6"/>
              </w:rPr>
              <w:t>DK-2500 Valby</w:t>
            </w:r>
          </w:p>
          <w:p w:rsidR="00A76213" w:rsidRDefault="00A76213" w:rsidP="00A76213">
            <w:pPr>
              <w:pStyle w:val="skakt"/>
              <w:framePr w:w="2835" w:h="8505" w:hRule="exact" w:wrap="around" w:vAnchor="page" w:x="8799" w:y="2596"/>
              <w:spacing w:line="280" w:lineRule="atLeast"/>
              <w:rPr>
                <w:spacing w:val="4"/>
              </w:rPr>
            </w:pPr>
          </w:p>
          <w:p w:rsidR="00A76213" w:rsidRDefault="00A76213" w:rsidP="00A76213">
            <w:pPr>
              <w:pStyle w:val="skakt"/>
              <w:framePr w:w="2835" w:h="8505" w:hRule="exact" w:wrap="around" w:vAnchor="page" w:x="8799" w:y="2596"/>
              <w:tabs>
                <w:tab w:val="left" w:pos="709"/>
                <w:tab w:val="left" w:pos="851"/>
              </w:tabs>
              <w:spacing w:line="280" w:lineRule="atLeast"/>
              <w:rPr>
                <w:spacing w:val="4"/>
              </w:rPr>
            </w:pPr>
            <w:r>
              <w:rPr>
                <w:spacing w:val="4"/>
              </w:rPr>
              <w:t>Tlf.</w:t>
            </w:r>
            <w:r>
              <w:rPr>
                <w:spacing w:val="4"/>
              </w:rPr>
              <w:tab/>
              <w:t>+45 41 71 50 00</w:t>
            </w:r>
          </w:p>
          <w:p w:rsidR="00A76213" w:rsidRPr="00ED4617" w:rsidRDefault="00A76213" w:rsidP="00A76213">
            <w:pPr>
              <w:pStyle w:val="skakt"/>
              <w:framePr w:w="2835" w:h="8505" w:hRule="exact" w:wrap="around" w:vAnchor="page" w:x="8799" w:y="2596"/>
              <w:tabs>
                <w:tab w:val="left" w:pos="709"/>
                <w:tab w:val="left" w:pos="851"/>
              </w:tabs>
              <w:spacing w:line="280" w:lineRule="atLeast"/>
              <w:rPr>
                <w:spacing w:val="4"/>
                <w:lang w:val="en-US"/>
              </w:rPr>
            </w:pPr>
            <w:r w:rsidRPr="009906D1">
              <w:rPr>
                <w:spacing w:val="4"/>
              </w:rPr>
              <w:t xml:space="preserve">CVR-nr. </w:t>
            </w:r>
            <w:r w:rsidRPr="009906D1">
              <w:rPr>
                <w:spacing w:val="4"/>
              </w:rPr>
              <w:tab/>
            </w:r>
            <w:r w:rsidRPr="00ED4617">
              <w:rPr>
                <w:spacing w:val="4"/>
                <w:lang w:val="en-US"/>
              </w:rPr>
              <w:t>10 29 48 19</w:t>
            </w:r>
          </w:p>
          <w:p w:rsidR="00A76213" w:rsidRPr="00ED4617" w:rsidRDefault="00A76213" w:rsidP="00A76213">
            <w:pPr>
              <w:pStyle w:val="skakt"/>
              <w:framePr w:w="2835" w:h="8505" w:hRule="exact" w:wrap="around" w:vAnchor="page" w:x="8799" w:y="2596"/>
              <w:tabs>
                <w:tab w:val="left" w:pos="709"/>
                <w:tab w:val="left" w:pos="851"/>
              </w:tabs>
              <w:spacing w:line="280" w:lineRule="atLeast"/>
              <w:rPr>
                <w:spacing w:val="4"/>
                <w:lang w:val="en-US"/>
              </w:rPr>
            </w:pPr>
            <w:r w:rsidRPr="00ED4617">
              <w:rPr>
                <w:lang w:val="en-US"/>
              </w:rPr>
              <w:t>EAN-nr. 5798000018006</w:t>
            </w:r>
          </w:p>
          <w:p w:rsidR="00A76213" w:rsidRPr="00425C85" w:rsidRDefault="00A76213" w:rsidP="00A76213">
            <w:pPr>
              <w:pStyle w:val="skakt"/>
              <w:framePr w:w="2835" w:h="8505" w:hRule="exact" w:wrap="around" w:vAnchor="page" w:x="8799" w:y="2596"/>
              <w:spacing w:line="280" w:lineRule="atLeast"/>
              <w:rPr>
                <w:spacing w:val="4"/>
                <w:lang w:val="en-US"/>
              </w:rPr>
            </w:pPr>
            <w:r w:rsidRPr="00425C85">
              <w:rPr>
                <w:lang w:val="en-US"/>
              </w:rPr>
              <w:t>kfst@k</w:t>
            </w:r>
            <w:r>
              <w:rPr>
                <w:lang w:val="en-US"/>
              </w:rPr>
              <w:t>fst.dk</w:t>
            </w:r>
          </w:p>
          <w:p w:rsidR="00A76213" w:rsidRPr="00425C85" w:rsidRDefault="00A76213" w:rsidP="00A76213">
            <w:pPr>
              <w:pStyle w:val="skakt"/>
              <w:framePr w:w="2835" w:h="8505" w:hRule="exact" w:wrap="around" w:vAnchor="page" w:x="8799" w:y="2596"/>
              <w:spacing w:line="280" w:lineRule="atLeast"/>
              <w:rPr>
                <w:spacing w:val="4"/>
                <w:lang w:val="en-US"/>
              </w:rPr>
            </w:pPr>
            <w:r w:rsidRPr="00425C85">
              <w:rPr>
                <w:lang w:val="en-US"/>
              </w:rPr>
              <w:t>w</w:t>
            </w:r>
            <w:r>
              <w:rPr>
                <w:lang w:val="en-US"/>
              </w:rPr>
              <w:t>ww.kfst.dk</w:t>
            </w:r>
          </w:p>
          <w:p w:rsidR="00A76213" w:rsidRPr="004A07C7" w:rsidRDefault="00A76213" w:rsidP="00A76213">
            <w:pPr>
              <w:pStyle w:val="datomv"/>
              <w:framePr w:w="2835" w:h="8505" w:hRule="exact" w:wrap="around" w:vAnchor="page" w:x="8799" w:y="2596"/>
              <w:spacing w:line="220" w:lineRule="atLeast"/>
              <w:rPr>
                <w:rFonts w:ascii="Arial" w:hAnsi="Arial"/>
                <w:spacing w:val="4"/>
                <w:sz w:val="16"/>
                <w:lang w:val="en-GB"/>
              </w:rPr>
            </w:pPr>
            <w:r>
              <w:rPr>
                <w:rFonts w:ascii="Arial" w:hAnsi="Arial"/>
                <w:spacing w:val="4"/>
                <w:sz w:val="16"/>
                <w:lang w:val="en-GB"/>
              </w:rPr>
              <w:t xml:space="preserve">Read </w:t>
            </w:r>
            <w:proofErr w:type="spellStart"/>
            <w:r>
              <w:rPr>
                <w:rFonts w:ascii="Arial" w:hAnsi="Arial"/>
                <w:spacing w:val="4"/>
                <w:sz w:val="16"/>
                <w:lang w:val="en-GB"/>
              </w:rPr>
              <w:t>i.a.</w:t>
            </w:r>
            <w:proofErr w:type="spellEnd"/>
            <w:r>
              <w:rPr>
                <w:rFonts w:ascii="Arial" w:hAnsi="Arial"/>
                <w:spacing w:val="4"/>
                <w:sz w:val="16"/>
                <w:lang w:val="en-GB"/>
              </w:rPr>
              <w:t xml:space="preserve"> about access</w:t>
            </w:r>
            <w:r w:rsidR="00D37706">
              <w:rPr>
                <w:rFonts w:ascii="Arial" w:hAnsi="Arial"/>
                <w:spacing w:val="4"/>
                <w:sz w:val="16"/>
                <w:lang w:val="en-GB"/>
              </w:rPr>
              <w:t>i</w:t>
            </w:r>
            <w:r>
              <w:rPr>
                <w:rFonts w:ascii="Arial" w:hAnsi="Arial"/>
                <w:spacing w:val="4"/>
                <w:sz w:val="16"/>
                <w:lang w:val="en-GB"/>
              </w:rPr>
              <w:t>bility</w:t>
            </w:r>
          </w:p>
          <w:p w:rsidR="00A76213" w:rsidRPr="004A07C7" w:rsidRDefault="00A76213" w:rsidP="00A76213">
            <w:pPr>
              <w:pStyle w:val="datomv"/>
              <w:framePr w:w="2835" w:h="8505" w:hRule="exact" w:wrap="around" w:vAnchor="page" w:x="8799" w:y="2596"/>
              <w:spacing w:line="220" w:lineRule="atLeast"/>
              <w:rPr>
                <w:rFonts w:ascii="Arial" w:hAnsi="Arial"/>
                <w:spacing w:val="4"/>
                <w:sz w:val="16"/>
                <w:lang w:val="en-GB"/>
              </w:rPr>
            </w:pPr>
          </w:p>
          <w:p w:rsidR="00411A31" w:rsidRDefault="00A76213" w:rsidP="00A76213">
            <w:pPr>
              <w:pStyle w:val="nederstskakt2"/>
              <w:framePr w:w="2835" w:h="8505" w:hRule="exact" w:wrap="around" w:vAnchor="page" w:x="8799" w:y="2596"/>
              <w:rPr>
                <w:lang w:val="en-GB"/>
              </w:rPr>
            </w:pPr>
            <w:r w:rsidRPr="0005647A">
              <w:rPr>
                <w:rFonts w:ascii="Arial Black" w:hAnsi="Arial Black"/>
                <w:sz w:val="12"/>
                <w:szCs w:val="12"/>
                <w:lang w:val="en-GB"/>
              </w:rPr>
              <w:t xml:space="preserve">MINISTRY OF </w:t>
            </w:r>
            <w:r>
              <w:rPr>
                <w:rFonts w:ascii="Arial Black" w:hAnsi="Arial Black"/>
                <w:sz w:val="12"/>
                <w:szCs w:val="12"/>
                <w:lang w:val="en-GB"/>
              </w:rPr>
              <w:t>INDUSTRY, BUSINESS AND FINANCIAL AFFAIRS</w:t>
            </w:r>
          </w:p>
          <w:p w:rsidR="00411A31" w:rsidRDefault="00411A31" w:rsidP="004A7B7F">
            <w:pPr>
              <w:pStyle w:val="nederstskakt2"/>
              <w:framePr w:w="2835" w:h="8505" w:hRule="exact" w:wrap="around" w:vAnchor="page" w:x="8799" w:y="2596"/>
              <w:rPr>
                <w:lang w:val="en-GB"/>
              </w:rPr>
            </w:pPr>
          </w:p>
          <w:p w:rsidR="00411A31" w:rsidRPr="009906D1" w:rsidRDefault="00411A31" w:rsidP="004A7B7F">
            <w:pPr>
              <w:pStyle w:val="datomv"/>
              <w:framePr w:w="2835" w:h="8505" w:hRule="exact" w:wrap="around" w:vAnchor="page" w:x="8799" w:y="2596"/>
              <w:spacing w:line="220" w:lineRule="atLeast"/>
              <w:rPr>
                <w:rFonts w:ascii="Arial" w:hAnsi="Arial"/>
                <w:spacing w:val="4"/>
                <w:sz w:val="16"/>
                <w:lang w:val="en-GB"/>
              </w:rPr>
            </w:pPr>
          </w:p>
        </w:tc>
      </w:tr>
      <w:tr w:rsidR="00411A31" w:rsidTr="00232673">
        <w:trPr>
          <w:trHeight w:val="10950"/>
        </w:trPr>
        <w:tc>
          <w:tcPr>
            <w:tcW w:w="2764" w:type="dxa"/>
          </w:tcPr>
          <w:p w:rsidR="00411A31" w:rsidRPr="009906D1" w:rsidRDefault="00411A31" w:rsidP="004A7B7F">
            <w:pPr>
              <w:pStyle w:val="nederstskakt"/>
              <w:framePr w:w="2835" w:h="8505" w:hRule="exact" w:wrap="around" w:vAnchor="page" w:x="8799" w:y="2596"/>
              <w:rPr>
                <w:rFonts w:ascii="Arial" w:hAnsi="Arial"/>
                <w:sz w:val="16"/>
                <w:lang w:val="en-GB"/>
              </w:rPr>
            </w:pPr>
          </w:p>
          <w:p w:rsidR="00411A31" w:rsidRPr="009906D1" w:rsidRDefault="00411A31" w:rsidP="004A7B7F">
            <w:pPr>
              <w:pStyle w:val="nederstskakt2"/>
              <w:framePr w:w="2835" w:h="8505" w:hRule="exact" w:wrap="around" w:vAnchor="page" w:x="8799" w:y="2596"/>
              <w:rPr>
                <w:lang w:val="en-GB"/>
              </w:rPr>
            </w:pPr>
            <w:proofErr w:type="spellStart"/>
            <w:r w:rsidRPr="009906D1">
              <w:rPr>
                <w:lang w:val="en-GB"/>
              </w:rPr>
              <w:t>Medlem</w:t>
            </w:r>
            <w:proofErr w:type="spellEnd"/>
            <w:r w:rsidRPr="009906D1">
              <w:rPr>
                <w:lang w:val="en-GB"/>
              </w:rPr>
              <w:t xml:space="preserve"> </w:t>
            </w:r>
            <w:proofErr w:type="spellStart"/>
            <w:r w:rsidRPr="009906D1">
              <w:rPr>
                <w:lang w:val="en-GB"/>
              </w:rPr>
              <w:t>af</w:t>
            </w:r>
            <w:proofErr w:type="spellEnd"/>
            <w:r w:rsidRPr="009906D1">
              <w:rPr>
                <w:lang w:val="en-GB"/>
              </w:rPr>
              <w:t xml:space="preserve"> International Consumer </w:t>
            </w:r>
          </w:p>
          <w:p w:rsidR="00411A31" w:rsidRDefault="00411A31" w:rsidP="004A7B7F">
            <w:pPr>
              <w:pStyle w:val="nederstskakt2"/>
              <w:framePr w:w="2835" w:h="8505" w:hRule="exact" w:wrap="around" w:vAnchor="page" w:x="8799" w:y="2596"/>
              <w:rPr>
                <w:lang w:val="en-GB"/>
              </w:rPr>
            </w:pPr>
            <w:r w:rsidRPr="009906D1">
              <w:rPr>
                <w:lang w:val="en-GB"/>
              </w:rPr>
              <w:t xml:space="preserve">Protection &amp; Enforcement </w:t>
            </w:r>
            <w:r w:rsidRPr="003E0545">
              <w:rPr>
                <w:lang w:val="en-GB"/>
              </w:rPr>
              <w:t xml:space="preserve">Network </w:t>
            </w:r>
          </w:p>
          <w:p w:rsidR="00411A31" w:rsidRPr="003E0545" w:rsidRDefault="00411A31" w:rsidP="004A7B7F">
            <w:pPr>
              <w:pStyle w:val="nederstskakt2"/>
              <w:framePr w:w="2835" w:h="8505" w:hRule="exact" w:wrap="around" w:vAnchor="page" w:x="8799" w:y="2596"/>
              <w:rPr>
                <w:lang w:val="en-GB"/>
              </w:rPr>
            </w:pPr>
            <w:r w:rsidRPr="003E0545">
              <w:rPr>
                <w:lang w:val="en-GB"/>
              </w:rPr>
              <w:t>(ICPEN)</w:t>
            </w:r>
          </w:p>
          <w:p w:rsidR="00411A31" w:rsidRPr="00667923" w:rsidRDefault="00015C23" w:rsidP="004A7B7F">
            <w:pPr>
              <w:pStyle w:val="nederstskakt2"/>
              <w:framePr w:w="2835" w:h="8505" w:hRule="exact" w:wrap="around" w:vAnchor="page" w:x="8799" w:y="2596"/>
            </w:pPr>
            <w:hyperlink r:id="rId8" w:tooltip="#AutoGenerate" w:history="1">
              <w:r w:rsidR="00411A31" w:rsidRPr="00667923">
                <w:rPr>
                  <w:rStyle w:val="Hyperlink"/>
                </w:rPr>
                <w:t>www.icpen.org</w:t>
              </w:r>
            </w:hyperlink>
          </w:p>
          <w:p w:rsidR="00411A31" w:rsidRPr="00667923" w:rsidRDefault="00411A31" w:rsidP="004A7B7F">
            <w:pPr>
              <w:pStyle w:val="nederstskakt2"/>
              <w:framePr w:w="2835" w:h="8505" w:hRule="exact" w:wrap="around" w:vAnchor="page" w:x="8799" w:y="2596"/>
            </w:pPr>
          </w:p>
          <w:p w:rsidR="00411A31" w:rsidRPr="00667923" w:rsidRDefault="00411A31" w:rsidP="004A7B7F">
            <w:pPr>
              <w:pStyle w:val="nederstskakt2"/>
              <w:framePr w:w="2835" w:h="8505" w:hRule="exact" w:wrap="around" w:vAnchor="page" w:x="8799" w:y="2596"/>
            </w:pPr>
          </w:p>
          <w:p w:rsidR="00411A31" w:rsidRPr="00667923" w:rsidRDefault="00411A31" w:rsidP="004A7B7F">
            <w:pPr>
              <w:pStyle w:val="nederstskakt2"/>
              <w:framePr w:w="2835" w:h="8505" w:hRule="exact" w:wrap="around" w:vAnchor="page" w:x="8799" w:y="2596"/>
            </w:pPr>
          </w:p>
          <w:p w:rsidR="00411A31" w:rsidRPr="003E0545" w:rsidRDefault="00411A31" w:rsidP="004A7B7F">
            <w:pPr>
              <w:pStyle w:val="nederstskakt2"/>
              <w:framePr w:w="2835" w:h="8505" w:hRule="exact" w:wrap="around" w:vAnchor="page" w:x="8799" w:y="2596"/>
              <w:rPr>
                <w:sz w:val="16"/>
                <w:lang w:val="en-GB"/>
              </w:rPr>
            </w:pPr>
          </w:p>
        </w:tc>
      </w:tr>
    </w:tbl>
    <w:p w:rsidR="00FA6274" w:rsidRDefault="00FA6274" w:rsidP="00FA6274">
      <w:pPr>
        <w:spacing w:line="280" w:lineRule="atLeast"/>
      </w:pPr>
    </w:p>
    <w:p w:rsidR="00FA6274" w:rsidRDefault="00FA6274" w:rsidP="00FA6274">
      <w:pPr>
        <w:spacing w:line="280" w:lineRule="atLeast"/>
      </w:pPr>
    </w:p>
    <w:p w:rsidR="00FA6274" w:rsidRDefault="00FA6274" w:rsidP="00FA6274">
      <w:pPr>
        <w:spacing w:line="280" w:lineRule="atLeast"/>
      </w:pPr>
    </w:p>
    <w:p w:rsidR="002949BE" w:rsidRDefault="002949BE" w:rsidP="00FA6274">
      <w:pPr>
        <w:spacing w:line="280" w:lineRule="atLeast"/>
      </w:pPr>
    </w:p>
    <w:p w:rsidR="002949BE" w:rsidRDefault="002949BE" w:rsidP="00FA6274">
      <w:pPr>
        <w:spacing w:line="280" w:lineRule="atLeast"/>
      </w:pPr>
    </w:p>
    <w:p w:rsidR="002949BE" w:rsidRDefault="002949BE" w:rsidP="00C87C73">
      <w:pPr>
        <w:spacing w:line="280" w:lineRule="atLeast"/>
        <w:jc w:val="both"/>
      </w:pPr>
    </w:p>
    <w:p w:rsidR="005D6C68" w:rsidRPr="003C03B8" w:rsidRDefault="003C03B8" w:rsidP="00651697">
      <w:pPr>
        <w:pStyle w:val="Overskrift1"/>
        <w:rPr>
          <w:lang w:val="en-GB"/>
        </w:rPr>
      </w:pPr>
      <w:r w:rsidRPr="003C03B8">
        <w:rPr>
          <w:lang w:val="en-GB"/>
        </w:rPr>
        <w:t>Regarding expenses claim</w:t>
      </w:r>
      <w:r w:rsidR="000D2DB4">
        <w:rPr>
          <w:lang w:val="en-GB"/>
        </w:rPr>
        <w:t xml:space="preserve">: </w:t>
      </w:r>
      <w:r w:rsidR="00C5678D">
        <w:rPr>
          <w:lang w:val="en-GB"/>
        </w:rPr>
        <w:t>[</w:t>
      </w:r>
      <w:proofErr w:type="spellStart"/>
      <w:r w:rsidR="00C5678D">
        <w:rPr>
          <w:lang w:val="en-GB"/>
        </w:rPr>
        <w:t>mødetitel</w:t>
      </w:r>
      <w:proofErr w:type="spellEnd"/>
      <w:r w:rsidR="00C5678D">
        <w:rPr>
          <w:lang w:val="en-GB"/>
        </w:rPr>
        <w:t>]</w:t>
      </w:r>
    </w:p>
    <w:p w:rsidR="005D6C68" w:rsidRPr="003C03B8" w:rsidRDefault="005D6C68" w:rsidP="00C87C73">
      <w:pPr>
        <w:pStyle w:val="Brdtekst"/>
        <w:jc w:val="both"/>
        <w:rPr>
          <w:lang w:val="en-US"/>
        </w:rPr>
      </w:pPr>
    </w:p>
    <w:p w:rsidR="005D6C68" w:rsidRPr="003C03B8" w:rsidRDefault="003C03B8" w:rsidP="00C87C73">
      <w:pPr>
        <w:pStyle w:val="Brdtekst"/>
        <w:spacing w:after="0" w:line="240" w:lineRule="auto"/>
        <w:jc w:val="both"/>
        <w:rPr>
          <w:lang w:val="en-US"/>
        </w:rPr>
      </w:pPr>
      <w:r w:rsidRPr="003C03B8">
        <w:rPr>
          <w:lang w:val="en-US"/>
        </w:rPr>
        <w:t>The Danish Competition and Consumer Authority</w:t>
      </w:r>
      <w:r>
        <w:rPr>
          <w:lang w:val="en-US"/>
        </w:rPr>
        <w:t xml:space="preserve"> hereby </w:t>
      </w:r>
      <w:r w:rsidRPr="003C03B8">
        <w:rPr>
          <w:lang w:val="en-US"/>
        </w:rPr>
        <w:t>provide</w:t>
      </w:r>
      <w:r>
        <w:rPr>
          <w:lang w:val="en-US"/>
        </w:rPr>
        <w:t>s</w:t>
      </w:r>
      <w:r w:rsidRPr="003C03B8">
        <w:rPr>
          <w:lang w:val="en-US"/>
        </w:rPr>
        <w:t xml:space="preserve"> a declaration of honor that </w:t>
      </w:r>
      <w:r>
        <w:rPr>
          <w:lang w:val="en-US"/>
        </w:rPr>
        <w:t>The DDCA</w:t>
      </w:r>
      <w:r w:rsidRPr="003C03B8">
        <w:rPr>
          <w:lang w:val="en-US"/>
        </w:rPr>
        <w:t xml:space="preserve"> didn't</w:t>
      </w:r>
      <w:r w:rsidR="00531516">
        <w:rPr>
          <w:lang w:val="en-US"/>
        </w:rPr>
        <w:t>/doesn’t</w:t>
      </w:r>
      <w:r w:rsidRPr="003C03B8">
        <w:rPr>
          <w:lang w:val="en-US"/>
        </w:rPr>
        <w:t xml:space="preserve"> receive any refund from another organization. </w:t>
      </w:r>
    </w:p>
    <w:p w:rsidR="003C03B8" w:rsidRDefault="003C03B8" w:rsidP="00C87C73">
      <w:pPr>
        <w:pStyle w:val="Brdtekst"/>
        <w:spacing w:line="280" w:lineRule="atLeast"/>
        <w:jc w:val="both"/>
        <w:rPr>
          <w:lang w:val="en-US"/>
        </w:rPr>
      </w:pPr>
    </w:p>
    <w:p w:rsidR="000D2DB4" w:rsidRDefault="000D2DB4" w:rsidP="00C87C73">
      <w:pPr>
        <w:pStyle w:val="Brdtekst"/>
        <w:spacing w:line="280" w:lineRule="atLeast"/>
        <w:jc w:val="both"/>
        <w:rPr>
          <w:lang w:val="en-US"/>
        </w:rPr>
      </w:pPr>
      <w:r>
        <w:rPr>
          <w:lang w:val="en-US"/>
        </w:rPr>
        <w:t>The meeting was a</w:t>
      </w:r>
      <w:r w:rsidR="00C5678D">
        <w:rPr>
          <w:lang w:val="en-US"/>
        </w:rPr>
        <w:t>t</w:t>
      </w:r>
      <w:r>
        <w:rPr>
          <w:lang w:val="en-US"/>
        </w:rPr>
        <w:t xml:space="preserve"> </w:t>
      </w:r>
      <w:r w:rsidR="00C5678D" w:rsidRPr="00C5678D">
        <w:rPr>
          <w:b/>
          <w:lang w:val="en-US"/>
        </w:rPr>
        <w:t>[</w:t>
      </w:r>
      <w:proofErr w:type="spellStart"/>
      <w:r w:rsidR="00C5678D" w:rsidRPr="00C5678D">
        <w:rPr>
          <w:b/>
          <w:lang w:val="en-US"/>
        </w:rPr>
        <w:t>dato</w:t>
      </w:r>
      <w:proofErr w:type="spellEnd"/>
      <w:r w:rsidR="00C5678D" w:rsidRPr="00C5678D">
        <w:rPr>
          <w:b/>
          <w:lang w:val="en-US"/>
        </w:rPr>
        <w:t xml:space="preserve"> &amp; </w:t>
      </w:r>
      <w:proofErr w:type="spellStart"/>
      <w:r w:rsidR="00C5678D" w:rsidRPr="00C5678D">
        <w:rPr>
          <w:b/>
          <w:lang w:val="en-US"/>
        </w:rPr>
        <w:t>år</w:t>
      </w:r>
      <w:proofErr w:type="spellEnd"/>
      <w:r w:rsidR="00C5678D" w:rsidRPr="00C5678D">
        <w:rPr>
          <w:b/>
          <w:lang w:val="en-US"/>
        </w:rPr>
        <w:t>]</w:t>
      </w:r>
      <w:r>
        <w:rPr>
          <w:lang w:val="en-US"/>
        </w:rPr>
        <w:t xml:space="preserve"> </w:t>
      </w:r>
    </w:p>
    <w:p w:rsidR="00BB5E75" w:rsidRPr="003C03B8" w:rsidRDefault="00BB5E75" w:rsidP="00C87C73">
      <w:pPr>
        <w:pStyle w:val="Brdtekst"/>
        <w:spacing w:line="280" w:lineRule="atLeast"/>
        <w:jc w:val="both"/>
        <w:rPr>
          <w:lang w:val="en-US"/>
        </w:rPr>
      </w:pPr>
      <w:r w:rsidRPr="003C03B8">
        <w:rPr>
          <w:lang w:val="en-US"/>
        </w:rPr>
        <w:fldChar w:fldCharType="begin"/>
      </w:r>
      <w:r w:rsidRPr="003C03B8">
        <w:rPr>
          <w:lang w:val="en-US"/>
        </w:rPr>
        <w:instrText xml:space="preserve">  [Klik </w:instrText>
      </w:r>
      <w:r w:rsidRPr="003C03B8">
        <w:rPr>
          <w:i/>
          <w:lang w:val="en-US"/>
        </w:rPr>
        <w:instrText>her</w:instrText>
      </w:r>
      <w:r w:rsidRPr="003C03B8">
        <w:rPr>
          <w:lang w:val="en-US"/>
        </w:rPr>
        <w:instrText xml:space="preserve">, og skriv tekst] </w:instrText>
      </w:r>
      <w:r w:rsidRPr="003C03B8">
        <w:rPr>
          <w:lang w:val="en-US"/>
        </w:rPr>
        <w:fldChar w:fldCharType="end"/>
      </w:r>
    </w:p>
    <w:p w:rsidR="00411A31" w:rsidRPr="003C03B8" w:rsidRDefault="00411A31" w:rsidP="00411A31">
      <w:pPr>
        <w:rPr>
          <w:lang w:val="en-US"/>
        </w:rPr>
      </w:pPr>
      <w:r w:rsidRPr="003C03B8">
        <w:rPr>
          <w:lang w:val="en-US"/>
        </w:rPr>
        <w:t>Yours sincerely</w:t>
      </w:r>
    </w:p>
    <w:p w:rsidR="002949BE" w:rsidRDefault="00101408" w:rsidP="00840960">
      <w:pPr>
        <w:rPr>
          <w:lang w:val="en-US"/>
        </w:rPr>
      </w:pPr>
      <w:r w:rsidRPr="00101408">
        <w:rPr>
          <w:lang w:val="en-US"/>
        </w:rPr>
        <w:drawing>
          <wp:anchor distT="0" distB="0" distL="114300" distR="114300" simplePos="0" relativeHeight="251659264" behindDoc="1" locked="0" layoutInCell="1" allowOverlap="1" wp14:anchorId="7BDFDA3F">
            <wp:simplePos x="0" y="0"/>
            <wp:positionH relativeFrom="column">
              <wp:posOffset>-368935</wp:posOffset>
            </wp:positionH>
            <wp:positionV relativeFrom="paragraph">
              <wp:posOffset>82550</wp:posOffset>
            </wp:positionV>
            <wp:extent cx="2933065" cy="815975"/>
            <wp:effectExtent l="0" t="0" r="635" b="3175"/>
            <wp:wrapTight wrapText="bothSides">
              <wp:wrapPolygon edited="0">
                <wp:start x="0" y="0"/>
                <wp:lineTo x="0" y="21180"/>
                <wp:lineTo x="21464" y="21180"/>
                <wp:lineTo x="21464" y="0"/>
                <wp:lineTo x="0" y="0"/>
              </wp:wrapPolygon>
            </wp:wrapTight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2" b="2220"/>
                    <a:stretch/>
                  </pic:blipFill>
                  <pic:spPr bwMode="auto">
                    <a:xfrm>
                      <a:off x="0" y="0"/>
                      <a:ext cx="2933065" cy="81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1408" w:rsidRDefault="00101408" w:rsidP="00840960">
      <w:pPr>
        <w:rPr>
          <w:lang w:val="en-US"/>
        </w:rPr>
      </w:pPr>
    </w:p>
    <w:p w:rsidR="00101408" w:rsidRDefault="00101408" w:rsidP="00840960">
      <w:pPr>
        <w:rPr>
          <w:lang w:val="en-US"/>
        </w:rPr>
      </w:pPr>
    </w:p>
    <w:p w:rsidR="00101408" w:rsidRDefault="00101408" w:rsidP="00840960">
      <w:pPr>
        <w:rPr>
          <w:lang w:val="en-US"/>
        </w:rPr>
      </w:pPr>
      <w:bookmarkStart w:id="0" w:name="_GoBack"/>
      <w:bookmarkEnd w:id="0"/>
    </w:p>
    <w:p w:rsidR="00101408" w:rsidRDefault="00101408" w:rsidP="00840960">
      <w:pPr>
        <w:rPr>
          <w:lang w:val="en-US"/>
        </w:rPr>
      </w:pPr>
    </w:p>
    <w:p w:rsidR="00101408" w:rsidRPr="003C03B8" w:rsidRDefault="00101408" w:rsidP="00840960">
      <w:pPr>
        <w:rPr>
          <w:lang w:val="en-US"/>
        </w:rPr>
      </w:pPr>
    </w:p>
    <w:p w:rsidR="002949BE" w:rsidRPr="003C03B8" w:rsidRDefault="002949BE" w:rsidP="00FC5AD8">
      <w:pPr>
        <w:rPr>
          <w:lang w:val="en-US"/>
        </w:rPr>
      </w:pPr>
    </w:p>
    <w:p w:rsidR="00101408" w:rsidRDefault="00101408" w:rsidP="00FC5AD8">
      <w:pPr>
        <w:rPr>
          <w:rStyle w:val="Strk"/>
          <w:rFonts w:ascii="GT-America" w:hAnsi="GT-America"/>
          <w:color w:val="1B1B1B"/>
          <w:sz w:val="23"/>
          <w:szCs w:val="23"/>
          <w:lang w:val="en-US"/>
        </w:rPr>
      </w:pPr>
    </w:p>
    <w:p w:rsidR="00101408" w:rsidRDefault="00101408" w:rsidP="00FC5AD8">
      <w:pPr>
        <w:rPr>
          <w:rStyle w:val="Strk"/>
          <w:rFonts w:ascii="GT-America" w:hAnsi="GT-America"/>
          <w:color w:val="1B1B1B"/>
          <w:sz w:val="23"/>
          <w:szCs w:val="23"/>
          <w:lang w:val="en-US"/>
        </w:rPr>
      </w:pPr>
    </w:p>
    <w:p w:rsidR="00101408" w:rsidRDefault="00101408" w:rsidP="00FC5AD8">
      <w:pPr>
        <w:rPr>
          <w:rStyle w:val="Strk"/>
          <w:rFonts w:ascii="GT-America" w:hAnsi="GT-America"/>
          <w:color w:val="1B1B1B"/>
          <w:sz w:val="23"/>
          <w:szCs w:val="23"/>
          <w:lang w:val="en-US"/>
        </w:rPr>
      </w:pPr>
    </w:p>
    <w:p w:rsidR="00101408" w:rsidRPr="003C03B8" w:rsidRDefault="00101408" w:rsidP="00FC5AD8">
      <w:pPr>
        <w:rPr>
          <w:lang w:val="en-US"/>
        </w:rPr>
      </w:pPr>
    </w:p>
    <w:p w:rsidR="00A76213" w:rsidRPr="00A76213" w:rsidRDefault="00101408" w:rsidP="00FC5AD8">
      <w:pPr>
        <w:rPr>
          <w:lang w:val="en-US"/>
        </w:rPr>
      </w:pPr>
      <w:r w:rsidRPr="00101408">
        <w:rPr>
          <w:lang w:val="en-US"/>
        </w:rPr>
        <w:drawing>
          <wp:anchor distT="0" distB="0" distL="114300" distR="114300" simplePos="0" relativeHeight="251658240" behindDoc="1" locked="0" layoutInCell="1" allowOverlap="1" wp14:anchorId="3F6A0054">
            <wp:simplePos x="0" y="0"/>
            <wp:positionH relativeFrom="column">
              <wp:posOffset>3016854</wp:posOffset>
            </wp:positionH>
            <wp:positionV relativeFrom="paragraph">
              <wp:posOffset>704215</wp:posOffset>
            </wp:positionV>
            <wp:extent cx="3489991" cy="2419350"/>
            <wp:effectExtent l="0" t="0" r="0" b="0"/>
            <wp:wrapTight wrapText="bothSides">
              <wp:wrapPolygon edited="0">
                <wp:start x="0" y="0"/>
                <wp:lineTo x="0" y="21430"/>
                <wp:lineTo x="21459" y="21430"/>
                <wp:lineTo x="21459" y="0"/>
                <wp:lineTo x="0" y="0"/>
              </wp:wrapPolygon>
            </wp:wrapTight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1809" cy="2427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76213" w:rsidRPr="00A76213" w:rsidSect="00FC5AD8">
      <w:footerReference w:type="default" r:id="rId11"/>
      <w:headerReference w:type="first" r:id="rId12"/>
      <w:pgSz w:w="11906" w:h="16838" w:code="9"/>
      <w:pgMar w:top="2325" w:right="3686" w:bottom="794" w:left="1106" w:header="226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C23" w:rsidRDefault="00015C23" w:rsidP="00291615">
      <w:pPr>
        <w:spacing w:line="240" w:lineRule="auto"/>
      </w:pPr>
      <w:r>
        <w:separator/>
      </w:r>
    </w:p>
  </w:endnote>
  <w:endnote w:type="continuationSeparator" w:id="0">
    <w:p w:rsidR="00015C23" w:rsidRDefault="00015C23" w:rsidP="002916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T-Americ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AD8" w:rsidRDefault="00FC5AD8">
    <w:pPr>
      <w:pStyle w:val="Sidefod"/>
      <w:jc w:val="right"/>
    </w:pPr>
    <w:r>
      <w:tab/>
    </w:r>
    <w:r>
      <w:tab/>
    </w:r>
    <w:sdt>
      <w:sdtPr>
        <w:id w:val="158742470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sdtContent>
    </w:sdt>
  </w:p>
  <w:p w:rsidR="00FC5AD8" w:rsidRDefault="00FC5AD8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C23" w:rsidRDefault="00015C23" w:rsidP="00291615">
      <w:pPr>
        <w:spacing w:line="240" w:lineRule="auto"/>
      </w:pPr>
      <w:r>
        <w:separator/>
      </w:r>
    </w:p>
  </w:footnote>
  <w:footnote w:type="continuationSeparator" w:id="0">
    <w:p w:rsidR="00015C23" w:rsidRDefault="00015C23" w:rsidP="002916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AD8" w:rsidRDefault="00A76213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9264" behindDoc="1" locked="0" layoutInCell="1" allowOverlap="1" wp14:anchorId="582D8FF0" wp14:editId="66F7CCF1">
          <wp:simplePos x="0" y="0"/>
          <wp:positionH relativeFrom="column">
            <wp:posOffset>1390650</wp:posOffset>
          </wp:positionH>
          <wp:positionV relativeFrom="paragraph">
            <wp:posOffset>-972185</wp:posOffset>
          </wp:positionV>
          <wp:extent cx="3324225" cy="542925"/>
          <wp:effectExtent l="0" t="0" r="9525" b="9525"/>
          <wp:wrapNone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42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41E"/>
    <w:rsid w:val="00013359"/>
    <w:rsid w:val="00015C23"/>
    <w:rsid w:val="00057BE9"/>
    <w:rsid w:val="00092F98"/>
    <w:rsid w:val="000D2DB4"/>
    <w:rsid w:val="00101408"/>
    <w:rsid w:val="00140E24"/>
    <w:rsid w:val="001D4377"/>
    <w:rsid w:val="001E553E"/>
    <w:rsid w:val="001F7199"/>
    <w:rsid w:val="00227901"/>
    <w:rsid w:val="00232673"/>
    <w:rsid w:val="002420E0"/>
    <w:rsid w:val="0028099A"/>
    <w:rsid w:val="00291615"/>
    <w:rsid w:val="002949BE"/>
    <w:rsid w:val="002F0EC3"/>
    <w:rsid w:val="003124F1"/>
    <w:rsid w:val="00354DB8"/>
    <w:rsid w:val="003C03B8"/>
    <w:rsid w:val="00404121"/>
    <w:rsid w:val="00411A31"/>
    <w:rsid w:val="004237F3"/>
    <w:rsid w:val="00474CA4"/>
    <w:rsid w:val="004A07C7"/>
    <w:rsid w:val="004A7B7F"/>
    <w:rsid w:val="004C6479"/>
    <w:rsid w:val="00503BF7"/>
    <w:rsid w:val="00531516"/>
    <w:rsid w:val="005C1144"/>
    <w:rsid w:val="005D3508"/>
    <w:rsid w:val="005D6C68"/>
    <w:rsid w:val="005D78F9"/>
    <w:rsid w:val="005F0FCB"/>
    <w:rsid w:val="005F74FC"/>
    <w:rsid w:val="00627C50"/>
    <w:rsid w:val="00651697"/>
    <w:rsid w:val="0066275F"/>
    <w:rsid w:val="006F49E7"/>
    <w:rsid w:val="007653DB"/>
    <w:rsid w:val="00771324"/>
    <w:rsid w:val="007C6C94"/>
    <w:rsid w:val="00815036"/>
    <w:rsid w:val="008336B3"/>
    <w:rsid w:val="00837442"/>
    <w:rsid w:val="00840960"/>
    <w:rsid w:val="00897383"/>
    <w:rsid w:val="009906D1"/>
    <w:rsid w:val="009B738E"/>
    <w:rsid w:val="00A76213"/>
    <w:rsid w:val="00A86BC8"/>
    <w:rsid w:val="00B14F7C"/>
    <w:rsid w:val="00B42B3B"/>
    <w:rsid w:val="00B76FE3"/>
    <w:rsid w:val="00B840AC"/>
    <w:rsid w:val="00BB5E75"/>
    <w:rsid w:val="00BC6D95"/>
    <w:rsid w:val="00C5678D"/>
    <w:rsid w:val="00C87C73"/>
    <w:rsid w:val="00D304FD"/>
    <w:rsid w:val="00D37706"/>
    <w:rsid w:val="00D3770A"/>
    <w:rsid w:val="00D53669"/>
    <w:rsid w:val="00D672E1"/>
    <w:rsid w:val="00DD1747"/>
    <w:rsid w:val="00E365DA"/>
    <w:rsid w:val="00E5747A"/>
    <w:rsid w:val="00E8500C"/>
    <w:rsid w:val="00E9041E"/>
    <w:rsid w:val="00EA0DE2"/>
    <w:rsid w:val="00ED09B7"/>
    <w:rsid w:val="00F165A2"/>
    <w:rsid w:val="00F26F80"/>
    <w:rsid w:val="00FA20F6"/>
    <w:rsid w:val="00FA4362"/>
    <w:rsid w:val="00FA6274"/>
    <w:rsid w:val="00FC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005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6274"/>
    <w:pPr>
      <w:spacing w:after="0" w:line="280" w:lineRule="exact"/>
    </w:pPr>
    <w:rPr>
      <w:rFonts w:ascii="Times New Roman" w:eastAsia="Times New Roman" w:hAnsi="Times New Roman" w:cs="Times New Roman"/>
      <w:sz w:val="24"/>
      <w:szCs w:val="20"/>
      <w:lang w:eastAsia="da-DK"/>
    </w:rPr>
  </w:style>
  <w:style w:type="paragraph" w:styleId="Overskrift1">
    <w:name w:val="heading 1"/>
    <w:basedOn w:val="Normal"/>
    <w:next w:val="Brdtekst"/>
    <w:link w:val="Overskrift1Tegn"/>
    <w:qFormat/>
    <w:rsid w:val="00BB5E75"/>
    <w:pPr>
      <w:keepNext/>
      <w:outlineLvl w:val="0"/>
    </w:pPr>
    <w:rPr>
      <w:b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nhideWhenUsed/>
    <w:rsid w:val="00291615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dehovedTegn">
    <w:name w:val="Sidehoved Tegn"/>
    <w:basedOn w:val="Standardskrifttypeiafsnit"/>
    <w:link w:val="Sidehoved"/>
    <w:uiPriority w:val="99"/>
    <w:rsid w:val="00291615"/>
  </w:style>
  <w:style w:type="paragraph" w:styleId="Sidefod">
    <w:name w:val="footer"/>
    <w:basedOn w:val="Normal"/>
    <w:link w:val="SidefodTegn"/>
    <w:uiPriority w:val="99"/>
    <w:unhideWhenUsed/>
    <w:rsid w:val="00291615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defodTegn">
    <w:name w:val="Sidefod Tegn"/>
    <w:basedOn w:val="Standardskrifttypeiafsnit"/>
    <w:link w:val="Sidefod"/>
    <w:uiPriority w:val="99"/>
    <w:rsid w:val="00291615"/>
  </w:style>
  <w:style w:type="paragraph" w:customStyle="1" w:styleId="skakt">
    <w:name w:val="skakt"/>
    <w:basedOn w:val="Normal"/>
    <w:link w:val="skaktTegn"/>
    <w:rsid w:val="00FA6274"/>
    <w:pPr>
      <w:framePr w:w="2268" w:h="8505" w:hSpace="142" w:wrap="around" w:vAnchor="text" w:hAnchor="page" w:x="8931" w:y="1" w:anchorLock="1"/>
    </w:pPr>
    <w:rPr>
      <w:rFonts w:ascii="Arial" w:hAnsi="Arial"/>
      <w:sz w:val="16"/>
    </w:rPr>
  </w:style>
  <w:style w:type="paragraph" w:customStyle="1" w:styleId="datomv">
    <w:name w:val="datomv"/>
    <w:basedOn w:val="skakt"/>
    <w:rsid w:val="00FA6274"/>
    <w:pPr>
      <w:framePr w:w="0" w:hRule="auto" w:wrap="around" w:x="9073"/>
    </w:pPr>
    <w:rPr>
      <w:rFonts w:ascii="Times New Roman" w:hAnsi="Times New Roman"/>
      <w:sz w:val="24"/>
    </w:rPr>
  </w:style>
  <w:style w:type="character" w:styleId="Pladsholdertekst">
    <w:name w:val="Placeholder Text"/>
    <w:basedOn w:val="Standardskrifttypeiafsnit"/>
    <w:uiPriority w:val="99"/>
    <w:semiHidden/>
    <w:rsid w:val="00FA6274"/>
    <w:rPr>
      <w:color w:val="80808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A62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A6274"/>
    <w:rPr>
      <w:rFonts w:ascii="Tahoma" w:eastAsia="Times New Roman" w:hAnsi="Tahoma" w:cs="Tahoma"/>
      <w:sz w:val="16"/>
      <w:szCs w:val="16"/>
      <w:lang w:eastAsia="da-DK"/>
    </w:rPr>
  </w:style>
  <w:style w:type="character" w:customStyle="1" w:styleId="Overskrift1Tegn">
    <w:name w:val="Overskrift 1 Tegn"/>
    <w:basedOn w:val="Standardskrifttypeiafsnit"/>
    <w:link w:val="Overskrift1"/>
    <w:rsid w:val="00BB5E75"/>
    <w:rPr>
      <w:rFonts w:ascii="Times New Roman" w:eastAsia="Times New Roman" w:hAnsi="Times New Roman" w:cs="Times New Roman"/>
      <w:b/>
      <w:sz w:val="24"/>
      <w:szCs w:val="20"/>
      <w:lang w:eastAsia="da-DK"/>
    </w:rPr>
  </w:style>
  <w:style w:type="paragraph" w:styleId="Brdtekst">
    <w:name w:val="Body Text"/>
    <w:basedOn w:val="Normal"/>
    <w:link w:val="BrdtekstTegn"/>
    <w:uiPriority w:val="99"/>
    <w:semiHidden/>
    <w:unhideWhenUsed/>
    <w:rsid w:val="00BB5E75"/>
    <w:pPr>
      <w:spacing w:after="120"/>
    </w:pPr>
  </w:style>
  <w:style w:type="character" w:customStyle="1" w:styleId="BrdtekstTegn">
    <w:name w:val="Brødtekst Tegn"/>
    <w:basedOn w:val="Standardskrifttypeiafsnit"/>
    <w:link w:val="Brdtekst"/>
    <w:uiPriority w:val="99"/>
    <w:semiHidden/>
    <w:rsid w:val="00BB5E75"/>
    <w:rPr>
      <w:rFonts w:ascii="Times New Roman" w:eastAsia="Times New Roman" w:hAnsi="Times New Roman" w:cs="Times New Roman"/>
      <w:sz w:val="24"/>
      <w:szCs w:val="20"/>
      <w:lang w:eastAsia="da-DK"/>
    </w:rPr>
  </w:style>
  <w:style w:type="character" w:customStyle="1" w:styleId="skaktTegn">
    <w:name w:val="skakt Tegn"/>
    <w:basedOn w:val="Standardskrifttypeiafsnit"/>
    <w:link w:val="skakt"/>
    <w:rsid w:val="00D672E1"/>
    <w:rPr>
      <w:rFonts w:ascii="Arial" w:eastAsia="Times New Roman" w:hAnsi="Arial" w:cs="Times New Roman"/>
      <w:sz w:val="16"/>
      <w:szCs w:val="20"/>
      <w:lang w:eastAsia="da-DK"/>
    </w:rPr>
  </w:style>
  <w:style w:type="character" w:styleId="Hyperlink">
    <w:name w:val="Hyperlink"/>
    <w:basedOn w:val="Standardskrifttypeiafsnit"/>
    <w:unhideWhenUsed/>
    <w:rsid w:val="009B738E"/>
    <w:rPr>
      <w:color w:val="0000FF" w:themeColor="hyperlink"/>
      <w:u w:val="single"/>
    </w:rPr>
  </w:style>
  <w:style w:type="paragraph" w:customStyle="1" w:styleId="nederstskakt">
    <w:name w:val="nederst skakt"/>
    <w:basedOn w:val="datomv"/>
    <w:rsid w:val="00627C50"/>
    <w:pPr>
      <w:framePr w:h="10348" w:wrap="around" w:x="9156" w:y="4091"/>
      <w:tabs>
        <w:tab w:val="left" w:pos="284"/>
      </w:tabs>
      <w:spacing w:line="240" w:lineRule="atLeast"/>
      <w:jc w:val="both"/>
    </w:pPr>
    <w:rPr>
      <w:rFonts w:ascii="Arial Black" w:hAnsi="Arial Black"/>
      <w:sz w:val="15"/>
    </w:rPr>
  </w:style>
  <w:style w:type="paragraph" w:customStyle="1" w:styleId="nederstskakt2">
    <w:name w:val="nederst skakt2"/>
    <w:basedOn w:val="nederstskakt"/>
    <w:rsid w:val="00627C50"/>
    <w:pPr>
      <w:framePr w:wrap="around"/>
    </w:pPr>
    <w:rPr>
      <w:rFonts w:ascii="Arial" w:hAnsi="Arial"/>
    </w:rPr>
  </w:style>
  <w:style w:type="paragraph" w:customStyle="1" w:styleId="modt">
    <w:name w:val="modt"/>
    <w:basedOn w:val="Normal"/>
    <w:rsid w:val="005D6C68"/>
    <w:pPr>
      <w:tabs>
        <w:tab w:val="left" w:pos="284"/>
      </w:tabs>
      <w:spacing w:line="240" w:lineRule="atLeast"/>
      <w:jc w:val="both"/>
    </w:pPr>
  </w:style>
  <w:style w:type="character" w:styleId="Strk">
    <w:name w:val="Strong"/>
    <w:basedOn w:val="Standardskrifttypeiafsnit"/>
    <w:uiPriority w:val="22"/>
    <w:qFormat/>
    <w:rsid w:val="003C03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pen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247C3EB77FF43C9A17C2A9ADD2B91E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EA76B62-BD55-4841-B81F-1CE53E795DDC}"/>
      </w:docPartPr>
      <w:docPartBody>
        <w:p w:rsidR="00E342E3" w:rsidRDefault="00E342E3">
          <w:pPr>
            <w:pStyle w:val="7247C3EB77FF43C9A17C2A9ADD2B91E0"/>
          </w:pPr>
          <w:r w:rsidRPr="00CE3E9E">
            <w:rPr>
              <w:rStyle w:val="Pladsholdertekst"/>
            </w:rPr>
            <w:t>Klik her for at angive tekst.</w:t>
          </w:r>
        </w:p>
      </w:docPartBody>
    </w:docPart>
    <w:docPart>
      <w:docPartPr>
        <w:name w:val="AAC0A8E51C1E49FD87B93332A1A2562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AF5F5B3-AE5E-4C6A-A24E-30DC8D315B28}"/>
      </w:docPartPr>
      <w:docPartBody>
        <w:p w:rsidR="00E342E3" w:rsidRDefault="00E342E3">
          <w:pPr>
            <w:pStyle w:val="AAC0A8E51C1E49FD87B93332A1A25629"/>
          </w:pPr>
          <w:r w:rsidRPr="00CE3E9E">
            <w:rPr>
              <w:rStyle w:val="Pladsholdertekst"/>
            </w:rPr>
            <w:t>Klik her for at angive en dato.</w:t>
          </w:r>
        </w:p>
      </w:docPartBody>
    </w:docPart>
    <w:docPart>
      <w:docPartPr>
        <w:name w:val="DefaultPlaceholder_108206515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29022B5-733E-42CD-8DAB-D1573C549956}"/>
      </w:docPartPr>
      <w:docPartBody>
        <w:p w:rsidR="001C133B" w:rsidRDefault="00401ADD">
          <w:r w:rsidRPr="00D87AB3">
            <w:rPr>
              <w:rStyle w:val="Pladsholdertekst"/>
            </w:rPr>
            <w:t>Klik her for at angive tekst.</w:t>
          </w:r>
        </w:p>
      </w:docPartBody>
    </w:docPart>
    <w:docPart>
      <w:docPartPr>
        <w:name w:val="DefaultPlaceholder_-185401344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0B97980-5962-46CA-8B1D-CE0FBFACF366}"/>
      </w:docPartPr>
      <w:docPartBody>
        <w:p w:rsidR="006441C9" w:rsidRDefault="00A9541D">
          <w:r w:rsidRPr="00B33C32">
            <w:rPr>
              <w:rStyle w:val="Pladsholdertekst"/>
            </w:rPr>
            <w:t>Klik eller tryk her for at skrive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T-Americ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2E3"/>
    <w:rsid w:val="001C133B"/>
    <w:rsid w:val="00401ADD"/>
    <w:rsid w:val="0056182C"/>
    <w:rsid w:val="006441C9"/>
    <w:rsid w:val="00782960"/>
    <w:rsid w:val="0095604D"/>
    <w:rsid w:val="00A9541D"/>
    <w:rsid w:val="00DF5630"/>
    <w:rsid w:val="00E342E3"/>
    <w:rsid w:val="00E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A9541D"/>
    <w:rPr>
      <w:color w:val="808080"/>
    </w:rPr>
  </w:style>
  <w:style w:type="paragraph" w:customStyle="1" w:styleId="7247C3EB77FF43C9A17C2A9ADD2B91E0">
    <w:name w:val="7247C3EB77FF43C9A17C2A9ADD2B91E0"/>
  </w:style>
  <w:style w:type="paragraph" w:customStyle="1" w:styleId="AAC0A8E51C1E49FD87B93332A1A25629">
    <w:name w:val="AAC0A8E51C1E49FD87B93332A1A25629"/>
  </w:style>
  <w:style w:type="paragraph" w:customStyle="1" w:styleId="86BFD1211D84485AA1DFE3DC6742AA1B">
    <w:name w:val="86BFD1211D84485AA1DFE3DC6742AA1B"/>
  </w:style>
  <w:style w:type="paragraph" w:customStyle="1" w:styleId="C9B1ADB11E8E463F9D8CD862A40D1FB4">
    <w:name w:val="C9B1ADB11E8E463F9D8CD862A40D1FB4"/>
  </w:style>
  <w:style w:type="paragraph" w:customStyle="1" w:styleId="48A1F52105394A8495CB4E3DDF4B7EA3">
    <w:name w:val="48A1F52105394A8495CB4E3DDF4B7EA3"/>
    <w:rsid w:val="00782960"/>
  </w:style>
  <w:style w:type="paragraph" w:customStyle="1" w:styleId="0CEB2A78617D4A0DB33F96B52C3E5DC2">
    <w:name w:val="0CEB2A78617D4A0DB33F96B52C3E5DC2"/>
    <w:rsid w:val="00A9541D"/>
    <w:pPr>
      <w:spacing w:after="160" w:line="259" w:lineRule="auto"/>
    </w:pPr>
  </w:style>
  <w:style w:type="paragraph" w:customStyle="1" w:styleId="2AB89487E87D4A949F5686604BC35389">
    <w:name w:val="2AB89487E87D4A949F5686604BC35389"/>
    <w:rsid w:val="00A9541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{0(8)}" gbs:entity="Document" gbs:templateDesignerVersion="3.1 F">
  <gbs:DocumentDate gbs:loadFromGrowBusiness="OnProduce" gbs:saveInGrowBusiness="False" gbs:connected="true" gbs:recno="" gbs:entity="" gbs:datatype="date" gbs:key="10000">2025-09-24T00:00:00</gbs:DocumentDate>
  <gbs:DocumentDate gbs:loadFromGrowBusiness="OnProduce" gbs:saveInGrowBusiness="False" gbs:connected="true" gbs:recno="" gbs:entity="" gbs:datatype="date" gbs:key="10001">2025-09-24T00:00:00</gbs:DocumentDate>
  <gbs:ExternalSiteId gbs:loadFromGrowBusiness="OnProduce" gbs:saveInGrowBusiness="False" gbs:connected="true" gbs:recno="" gbs:entity="" gbs:datatype="string" gbs:key="10002">
  </gbs:ExternalSiteId>
  <gbs:DocumentNumber gbs:loadFromGrowBusiness="OnProduce" gbs:saveInGrowBusiness="False" gbs:connected="true" gbs:recno="" gbs:entity="" gbs:datatype="string" gbs:key="10003">25/</gbs:DocumentNumber>
  <gbs:ToOrgUnit.Name gbs:loadFromGrowBusiness="OnProduce" gbs:saveInGrowBusiness="False" gbs:connected="true" gbs:recno="" gbs:entity="" gbs:datatype="string" gbs:key="10004" gbs:removeContentControl="0">ADM</gbs:ToOrgUnit.Name>
  <gbs:OurRef.Initials gbs:loadFromGrowBusiness="OnProduce" gbs:saveInGrowBusiness="False" gbs:connected="true" gbs:recno="" gbs:entity="" gbs:datatype="string" gbs:key="10005" gbs:removeContentControl="0">HJ</gbs:OurRef.Initials>
  <gbs:OurRef.Initials gbs:loadFromGrowBusiness="OnProduce" gbs:saveInGrowBusiness="False" gbs:connected="true" gbs:recno="" gbs:entity="" gbs:datatype="string" gbs:key="10006" gbs:removeContentControl="0">HJ</gbs:OurRef.Initials>
  <gbs:ToActivityContactJOINEX.Name gbs:loadFromGrowBusiness="OnProduce" gbs:saveInGrowBusiness="False" gbs:connected="true" gbs:recno="" gbs:entity="" gbs:datatype="string" gbs:key="10007" gbs:joinex="[JOINEX=[ToRole] {!OJEX!}=6]" gbs:removeContentControl="0">European Union</gbs:ToActivityContactJOINEX.Name>
  <gbs:ToActivityContactJOINEX.Address gbs:loadFromGrowBusiness="OnProduce" gbs:saveInGrowBusiness="False" gbs:connected="true" gbs:recno="" gbs:entity="" gbs:datatype="string" gbs:key="10008" gbs:joinex="[JOINEX=[ToRole] {!OJEX!}=6]" gbs:removeContentControl="0">AGM</gbs:ToActivityContactJOINEX.Address>
  <gbs:ToActivityContactJOINEX.Zip gbs:loadFromGrowBusiness="OnProduce" gbs:saveInGrowBusiness="False" gbs:connected="true" gbs:recno="" gbs:entity="" gbs:datatype="string" gbs:key="10009" gbs:joinex="[JOINEX=[ToRole] {!OJEX!}=6]" gbs:removeContentControl="0"/>
  <gbs:ToCase.Description gbs:loadFromGrowBusiness="OnProduce" gbs:saveInGrowBusiness="False" gbs:connected="true" gbs:recno="" gbs:entity="" gbs:datatype="string" gbs:key="10010">(KONV) Gældsstyrelsen afregner beløb til  KFST/STORM/ANE
2022-2025</gbs:ToCase.Description>
  <gbs:OurRef.Name gbs:loadFromGrowBusiness="OnProduce" gbs:saveInGrowBusiness="False" gbs:connected="true" gbs:recno="" gbs:entity="" gbs:datatype="string" gbs:key="10011" gbs:removeContentControl="0">Heidi Nymann Jakobsen</gbs:OurRef.Name>
  <gbs:OurRef.Title gbs:loadFromGrowBusiness="OnProduce" gbs:saveInGrowBusiness="False" gbs:connected="true" gbs:recno="" gbs:entity="" gbs:datatype="date" gbs:key="10012" gbs:removeContentControl="0">Afdelingsleder</gbs:OurRef.Title>
  <gbs:ToActivityContactJOINEX.ToAddress.Country.Description gbs:loadFromGrowBusiness="OnProduce" gbs:saveInGrowBusiness="False" gbs:connected="true" gbs:recno="" gbs:entity="" gbs:datatype="relation" gbs:key="10013" gbs:removeContentControl="0" gbs:joinex="[JOINEX=[ToRole] {!OJEX!}=6]"/>
  <gbs:OurRef.MobilePhone gbs:loadFromGrowBusiness="OnProduce" gbs:saveInGrowBusiness="False" gbs:connected="true" gbs:recno="" gbs:entity="" gbs:datatype="string" gbs:key="10014">+45 41 71 51 03</gbs:OurRef.MobilePhone>
  <gbs:ToOrgUnit.Name gbs:loadFromGrowBusiness="OnProduce" gbs:saveInGrowBusiness="False" gbs:connected="true" gbs:recno="" gbs:entity="" gbs:datatype="string" gbs:key="10015">ADM</gbs:ToOrgUnit.Name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9CC19-35B8-4397-9790-BA09F2585922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5416C0F2-B4C4-4CB8-8A83-F6CDC989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AGM - Regarding expenses claim.dotx</Template>
  <TotalTime>0</TotalTime>
  <Pages>1</Pages>
  <Words>120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Letter from Danish Competition and Consumer Authority</vt:lpstr>
    </vt:vector>
  </TitlesOfParts>
  <Company>Statens IT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from Danish Competition and Consumer Authority</dc:title>
  <dc:creator>Heidi Nymann Jakobsen</dc:creator>
  <cp:lastModifiedBy>Hanne Birthe Colberg</cp:lastModifiedBy>
  <cp:revision>2</cp:revision>
  <cp:lastPrinted>2018-10-11T05:30:00Z</cp:lastPrinted>
  <dcterms:created xsi:type="dcterms:W3CDTF">2025-10-03T08:45:00Z</dcterms:created>
  <dcterms:modified xsi:type="dcterms:W3CDTF">2025-10-03T08:45:00Z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3444507</vt:lpwstr>
  </property>
  <property fmtid="{D5CDD505-2E9C-101B-9397-08002B2CF9AE}" pid="3" name="verId">
    <vt:lpwstr>3227324</vt:lpwstr>
  </property>
  <property fmtid="{D5CDD505-2E9C-101B-9397-08002B2CF9AE}" pid="4" name="templateId">
    <vt:lpwstr>200476</vt:lpwstr>
  </property>
  <property fmtid="{D5CDD505-2E9C-101B-9397-08002B2CF9AE}" pid="5" name="fileId">
    <vt:lpwstr>6104395</vt:lpwstr>
  </property>
  <property fmtid="{D5CDD505-2E9C-101B-9397-08002B2CF9AE}" pid="6" name="filePath">
    <vt:lpwstr>
    </vt:lpwstr>
  </property>
  <property fmtid="{D5CDD505-2E9C-101B-9397-08002B2CF9AE}" pid="7" name="templateFilePath">
    <vt:lpwstr>c:\windows\system32\inetsrv\_KFST-Brev UK.dotx</vt:lpwstr>
  </property>
  <property fmtid="{D5CDD505-2E9C-101B-9397-08002B2CF9AE}" pid="8" name="filePathOneNote">
    <vt:lpwstr>
    </vt:lpwstr>
  </property>
  <property fmtid="{D5CDD505-2E9C-101B-9397-08002B2CF9AE}" pid="9" name="fileName">
    <vt:lpwstr>24_05780-23 xxxx 6104395_1_0.docx</vt:lpwstr>
  </property>
  <property fmtid="{D5CDD505-2E9C-101B-9397-08002B2CF9AE}" pid="10" name="comment">
    <vt:lpwstr>xxxx</vt:lpwstr>
  </property>
  <property fmtid="{D5CDD505-2E9C-101B-9397-08002B2CF9AE}" pid="11" name="sourceId">
    <vt:lpwstr>{0(8)}</vt:lpwstr>
  </property>
  <property fmtid="{D5CDD505-2E9C-101B-9397-08002B2CF9AE}" pid="12" name="module">
    <vt:lpwstr>{0(9)}</vt:lpwstr>
  </property>
  <property fmtid="{D5CDD505-2E9C-101B-9397-08002B2CF9AE}" pid="13" name="customParams">
    <vt:lpwstr>
    </vt:lpwstr>
  </property>
  <property fmtid="{D5CDD505-2E9C-101B-9397-08002B2CF9AE}" pid="14" name="createdBy">
    <vt:lpwstr>Heidi Nymann Jakobsen</vt:lpwstr>
  </property>
  <property fmtid="{D5CDD505-2E9C-101B-9397-08002B2CF9AE}" pid="15" name="modifiedBy">
    <vt:lpwstr>Heidi Nymann Jakobsen</vt:lpwstr>
  </property>
  <property fmtid="{D5CDD505-2E9C-101B-9397-08002B2CF9AE}" pid="16" name="serverName">
    <vt:lpwstr>esdh-kfst-pb360</vt:lpwstr>
  </property>
  <property fmtid="{D5CDD505-2E9C-101B-9397-08002B2CF9AE}" pid="17" name="server">
    <vt:lpwstr>esdh-kfst-pb360</vt:lpwstr>
  </property>
  <property fmtid="{D5CDD505-2E9C-101B-9397-08002B2CF9AE}" pid="18" name="protocol">
    <vt:lpwstr>off</vt:lpwstr>
  </property>
  <property fmtid="{D5CDD505-2E9C-101B-9397-08002B2CF9AE}" pid="19" name="site">
    <vt:lpwstr>/locator.aspx</vt:lpwstr>
  </property>
  <property fmtid="{D5CDD505-2E9C-101B-9397-08002B2CF9AE}" pid="20" name="externalUser">
    <vt:lpwstr>
    </vt:lpwstr>
  </property>
  <property fmtid="{D5CDD505-2E9C-101B-9397-08002B2CF9AE}" pid="21" name="option">
    <vt:lpwstr>true</vt:lpwstr>
  </property>
  <property fmtid="{D5CDD505-2E9C-101B-9397-08002B2CF9AE}" pid="22" name="currentVerId">
    <vt:lpwstr>3227324</vt:lpwstr>
  </property>
  <property fmtid="{D5CDD505-2E9C-101B-9397-08002B2CF9AE}" pid="23" name="Operation">
    <vt:lpwstr>ProduceFile</vt:lpwstr>
  </property>
</Properties>
</file>